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10876"/>
      </w:tblGrid>
      <w:tr w:rsidR="002E776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E776F" w:rsidRDefault="002E776F">
            <w:pPr>
              <w:pStyle w:val="ConsPlusTitlePage1"/>
            </w:pPr>
            <w:r w:rsidRPr="007622AD">
              <w:rPr>
                <w:noProof/>
                <w:position w:val="-6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онсультант Плюс" o:spid="_x0000_i1025" type="#_x0000_t75" style="width:300pt;height:71.25pt;visibility:visible">
                  <v:imagedata r:id="rId6" o:title=""/>
                </v:shape>
              </w:pict>
            </w:r>
          </w:p>
        </w:tc>
      </w:tr>
      <w:tr w:rsidR="002E776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E776F" w:rsidRDefault="002E776F">
            <w:pPr>
              <w:pStyle w:val="ConsPlusTitlePage1"/>
              <w:jc w:val="center"/>
            </w:pPr>
            <w:r>
              <w:rPr>
                <w:sz w:val="48"/>
              </w:rPr>
              <w:t>Приказ комитета образования и науки Волгоградской обл. от 01.09.2016 N 93</w:t>
            </w:r>
            <w:r>
              <w:rPr>
                <w:sz w:val="48"/>
              </w:rPr>
              <w:br/>
              <w:t>(ред. от 31.08.2026)</w:t>
            </w:r>
            <w:r>
              <w:rPr>
                <w:sz w:val="48"/>
              </w:rPr>
              <w:br/>
              <w:t>"Об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день"</w:t>
            </w:r>
          </w:p>
        </w:tc>
      </w:tr>
      <w:tr w:rsidR="002E776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E776F" w:rsidRDefault="002E776F">
            <w:pPr>
              <w:pStyle w:val="ConsPlusTitlePage1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2E776F" w:rsidRDefault="002E776F">
      <w:pPr>
        <w:pStyle w:val="ConsPlusNormal1"/>
        <w:sectPr w:rsidR="002E776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E776F" w:rsidRDefault="002E776F">
      <w:pPr>
        <w:pStyle w:val="ConsPlusNormal1"/>
        <w:jc w:val="both"/>
        <w:outlineLvl w:val="0"/>
      </w:pPr>
    </w:p>
    <w:p w:rsidR="002E776F" w:rsidRDefault="002E776F">
      <w:pPr>
        <w:pStyle w:val="ConsPlusTitle1"/>
        <w:jc w:val="center"/>
        <w:outlineLvl w:val="0"/>
      </w:pPr>
      <w:r>
        <w:t>КОМИТЕТ ОБРАЗОВАНИЯ И НАУКИ ВОЛГОГРАДСКОЙ ОБЛАСТИ</w:t>
      </w:r>
    </w:p>
    <w:p w:rsidR="002E776F" w:rsidRDefault="002E776F">
      <w:pPr>
        <w:pStyle w:val="ConsPlusTitle1"/>
        <w:jc w:val="center"/>
      </w:pPr>
    </w:p>
    <w:p w:rsidR="002E776F" w:rsidRDefault="002E776F">
      <w:pPr>
        <w:pStyle w:val="ConsPlusTitle1"/>
        <w:jc w:val="center"/>
      </w:pPr>
      <w:r>
        <w:t>ПРИКАЗ</w:t>
      </w:r>
    </w:p>
    <w:p w:rsidR="002E776F" w:rsidRDefault="002E776F">
      <w:pPr>
        <w:pStyle w:val="ConsPlusTitle1"/>
        <w:jc w:val="center"/>
      </w:pPr>
      <w:r>
        <w:t>от 1 сентября 2016 г. N 93</w:t>
      </w:r>
    </w:p>
    <w:p w:rsidR="002E776F" w:rsidRDefault="002E776F">
      <w:pPr>
        <w:pStyle w:val="ConsPlusTitle1"/>
        <w:jc w:val="center"/>
      </w:pPr>
    </w:p>
    <w:p w:rsidR="002E776F" w:rsidRDefault="002E776F">
      <w:pPr>
        <w:pStyle w:val="ConsPlusTitle1"/>
        <w:jc w:val="center"/>
      </w:pPr>
      <w:r>
        <w:t>ОБ УТВЕРЖДЕНИИ ПОРЯДКА ПРЕДОСТАВЛЕНИЯ ОБУЧАЮЩИМСЯ ПО ОЧНОЙ</w:t>
      </w:r>
    </w:p>
    <w:p w:rsidR="002E776F" w:rsidRDefault="002E776F">
      <w:pPr>
        <w:pStyle w:val="ConsPlusTitle1"/>
        <w:jc w:val="center"/>
      </w:pPr>
      <w:r>
        <w:t>ФОРМЕ ОБУЧЕНИЯ В МУНИЦИПАЛЬНЫХ ОБЩЕОБРАЗОВАТЕЛЬНЫХ</w:t>
      </w:r>
    </w:p>
    <w:p w:rsidR="002E776F" w:rsidRDefault="002E776F">
      <w:pPr>
        <w:pStyle w:val="ConsPlusTitle1"/>
        <w:jc w:val="center"/>
      </w:pPr>
      <w:r>
        <w:t>ОРГАНИЗАЦИЯХ ВОЛГОГРАДСКОЙ ОБЛАСТИ БЕСПЛАТНОГО ГОРЯЧЕГО</w:t>
      </w:r>
    </w:p>
    <w:p w:rsidR="002E776F" w:rsidRDefault="002E776F">
      <w:pPr>
        <w:pStyle w:val="ConsPlusTitle1"/>
        <w:jc w:val="center"/>
      </w:pPr>
      <w:r>
        <w:t>ПИТАНИЯ, ПРЕДУСМАТРИВАЮЩЕГО НАЛИЧИЕ ГОРЯЧЕГО БЛЮДА,</w:t>
      </w:r>
    </w:p>
    <w:p w:rsidR="002E776F" w:rsidRDefault="002E776F">
      <w:pPr>
        <w:pStyle w:val="ConsPlusTitle1"/>
        <w:jc w:val="center"/>
      </w:pPr>
      <w:r>
        <w:t>НЕ СЧИТАЯ ГОРЯЧЕГО НАПИТКА, НЕ МЕНЕЕ ОДНОГО РАЗА В ДЕНЬ</w:t>
      </w:r>
    </w:p>
    <w:p w:rsidR="002E776F" w:rsidRDefault="002E776F">
      <w:pPr>
        <w:pStyle w:val="ConsPlusNormal1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2E77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приказа комитета образования и науки Волгоградской обл.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13.10.2016 N 109,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Волгоградской обл. от 25.01.2019 N 14, от 30.09.2020 N 120,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21.02.2022 N 9, от 16.08.2022 N 68, от 24.10.2022 N 79,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07.11.2022 N 81, от 28.03.2023 N 26, от 15.05.2023 N 49,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15.03.2024 N 25, от 23.12.2024 N 104,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приказов комитета образования и науки Волгоградской обл.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27.10.2025 N 97, от 12.05.2026 N 31, от 12.05.2026 N 32,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</w:tr>
    </w:tbl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ind w:firstLine="540"/>
        <w:jc w:val="both"/>
      </w:pPr>
      <w:r>
        <w:t>В соответствии с пунктом 2 статьи 7, статьей 46 Социального кодекса Волгоградской области от 31 декабря 2015 г. N 246-ОД, постановлением Губернатора Волгоградской области от 24 августа 2026 г.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приказываю:</w:t>
      </w:r>
    </w:p>
    <w:p w:rsidR="002E776F" w:rsidRDefault="002E776F">
      <w:pPr>
        <w:pStyle w:val="ConsPlusNormal1"/>
        <w:jc w:val="both"/>
      </w:pPr>
      <w:r>
        <w:t>(в ред. приказа комитета образования, науки и молодежной политики Волгоградской обл. от 15.03.2024 N 25, приказа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1. Утвердить прилагаемый </w:t>
      </w:r>
      <w:hyperlink w:anchor="P44" w:tooltip="ПОРЯДОК">
        <w:r>
          <w:rPr>
            <w:color w:val="0000FF"/>
          </w:rPr>
          <w:t>Порядок</w:t>
        </w:r>
      </w:hyperlink>
      <w:r>
        <w:t xml:space="preserve">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день.</w:t>
      </w:r>
    </w:p>
    <w:p w:rsidR="002E776F" w:rsidRDefault="002E776F">
      <w:pPr>
        <w:pStyle w:val="ConsPlusNormal1"/>
        <w:jc w:val="both"/>
      </w:pPr>
      <w:r>
        <w:t>(в ред. приказов комитета образования, науки и молодежной политики Волгоградской обл. от 30.09.2020 N 120, от 15.03.2024 N 25)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right"/>
      </w:pPr>
      <w:r>
        <w:t>Председатель</w:t>
      </w:r>
    </w:p>
    <w:p w:rsidR="002E776F" w:rsidRDefault="002E776F">
      <w:pPr>
        <w:pStyle w:val="ConsPlusNormal1"/>
        <w:jc w:val="right"/>
      </w:pPr>
      <w:r>
        <w:t>комитета образования и науки</w:t>
      </w:r>
    </w:p>
    <w:p w:rsidR="002E776F" w:rsidRDefault="002E776F">
      <w:pPr>
        <w:pStyle w:val="ConsPlusNormal1"/>
        <w:jc w:val="right"/>
      </w:pPr>
      <w:r>
        <w:t>Волгоградской области</w:t>
      </w:r>
    </w:p>
    <w:p w:rsidR="002E776F" w:rsidRDefault="002E776F">
      <w:pPr>
        <w:pStyle w:val="ConsPlusNormal1"/>
        <w:jc w:val="right"/>
      </w:pPr>
      <w:r>
        <w:t>А.М.КОРОТКОВ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right"/>
        <w:outlineLvl w:val="0"/>
      </w:pPr>
      <w:r>
        <w:t>Утвержден</w:t>
      </w:r>
    </w:p>
    <w:p w:rsidR="002E776F" w:rsidRDefault="002E776F">
      <w:pPr>
        <w:pStyle w:val="ConsPlusNormal1"/>
        <w:jc w:val="right"/>
      </w:pPr>
      <w:r>
        <w:t>приказом</w:t>
      </w:r>
    </w:p>
    <w:p w:rsidR="002E776F" w:rsidRDefault="002E776F">
      <w:pPr>
        <w:pStyle w:val="ConsPlusNormal1"/>
        <w:jc w:val="right"/>
      </w:pPr>
      <w:r>
        <w:t>комитета образования и науки</w:t>
      </w:r>
    </w:p>
    <w:p w:rsidR="002E776F" w:rsidRDefault="002E776F">
      <w:pPr>
        <w:pStyle w:val="ConsPlusNormal1"/>
        <w:jc w:val="right"/>
      </w:pPr>
      <w:r>
        <w:t>Волгоградской области</w:t>
      </w:r>
    </w:p>
    <w:p w:rsidR="002E776F" w:rsidRDefault="002E776F">
      <w:pPr>
        <w:pStyle w:val="ConsPlusNormal1"/>
        <w:jc w:val="right"/>
      </w:pPr>
      <w:r>
        <w:t>от 01 сентября 2016 г. N 93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Title1"/>
        <w:jc w:val="center"/>
      </w:pPr>
      <w:bookmarkStart w:id="0" w:name="P44"/>
      <w:bookmarkEnd w:id="0"/>
      <w:r>
        <w:t>ПОРЯДОК</w:t>
      </w:r>
    </w:p>
    <w:p w:rsidR="002E776F" w:rsidRDefault="002E776F">
      <w:pPr>
        <w:pStyle w:val="ConsPlusTitle1"/>
        <w:jc w:val="center"/>
      </w:pPr>
      <w:r>
        <w:t>ПРЕДОСТАВЛЕНИЯ ОБУЧАЮЩИМСЯ ПО ОЧНОЙ ФОРМЕ ОБУЧЕНИЯ</w:t>
      </w:r>
    </w:p>
    <w:p w:rsidR="002E776F" w:rsidRDefault="002E776F">
      <w:pPr>
        <w:pStyle w:val="ConsPlusTitle1"/>
        <w:jc w:val="center"/>
      </w:pPr>
      <w:r>
        <w:t>В МУНИЦИПАЛЬНЫХ ОБЩЕОБРАЗОВАТЕЛЬНЫХ ОРГАНИЗАЦИЯХ</w:t>
      </w:r>
    </w:p>
    <w:p w:rsidR="002E776F" w:rsidRDefault="002E776F">
      <w:pPr>
        <w:pStyle w:val="ConsPlusTitle1"/>
        <w:jc w:val="center"/>
      </w:pPr>
      <w:r>
        <w:t>ВОЛГОГРАДСКОЙ ОБЛАСТИ БЕСПЛАТНОГО ГОРЯЧЕГО ПИТАНИЯ,</w:t>
      </w:r>
    </w:p>
    <w:p w:rsidR="002E776F" w:rsidRDefault="002E776F">
      <w:pPr>
        <w:pStyle w:val="ConsPlusTitle1"/>
        <w:jc w:val="center"/>
      </w:pPr>
      <w:r>
        <w:t>ПРЕДУСМАТРИВАЮЩЕГО НАЛИЧИЕ ГОРЯЧЕГО БЛЮДА, НЕ СЧИТАЯ</w:t>
      </w:r>
    </w:p>
    <w:p w:rsidR="002E776F" w:rsidRDefault="002E776F">
      <w:pPr>
        <w:pStyle w:val="ConsPlusTitle1"/>
        <w:jc w:val="center"/>
      </w:pPr>
      <w:r>
        <w:t>ГОРЯЧЕГО НАПИТКА, НЕ МЕНЕЕ ОДНОГО РАЗА В ДЕНЬ</w:t>
      </w:r>
    </w:p>
    <w:p w:rsidR="002E776F" w:rsidRDefault="002E776F">
      <w:pPr>
        <w:pStyle w:val="ConsPlusNormal1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2E77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приказа комитета образования и науки Волгоградской обл.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13.10.2016 N 109,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Волгоградской обл. от 25.01.2019 N 14, от 30.09.2020 N 120,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21.02.2022 N 9, от 16.08.2022 N 68, от 24.10.2022 N 79,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07.11.2022 N 81, от 28.03.2023 N 26, от 15.05.2023 N 49,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15.03.2024 N 25, от 23.12.2024 N 104,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приказов комитета образования и науки Волгоградской обл.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27.10.2025 N 97, от 12.05.2026 N 31, от 12.05.2026 N 32,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</w:tr>
    </w:tbl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ind w:firstLine="540"/>
        <w:jc w:val="both"/>
      </w:pPr>
      <w:r>
        <w:t>1. Настоящий Порядок разработан в соответствии с Социальным кодексом Волгоградской области от 31 декабря 2015 г. N 246-ОД (далее именуется - Социальный кодекс) и постановлением Губернатора Волгоградской области от 24 августа 2026 года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(далее именуется - Постановление Губернатора Волгоградской области N 454) устанавливает правила предоставления мер социальной поддержки обучающимся по очной форме обучения в муниципальных общеобразовательных организациях Волгоградской области 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- меры социальной поддержки).</w:t>
      </w:r>
    </w:p>
    <w:p w:rsidR="002E776F" w:rsidRDefault="002E776F">
      <w:pPr>
        <w:pStyle w:val="ConsPlusNormal1"/>
        <w:jc w:val="both"/>
      </w:pPr>
      <w:r>
        <w:t>(в ред. приказа комитета образования, науки и молодежной политики Волгоградской обл. от 15.03.2024 N 25, приказа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1" w:name="P64"/>
      <w:bookmarkEnd w:id="1"/>
      <w:r>
        <w:t>2. 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части 2 статьи 46 Социального кодекса и соответствующие требованиям, указанным в части 1 статьи 3 и части 4 статьи 46 Социального кодекса, а также названные в подпунктах 2 - 4 и 6 пункта 2 Постановления Губернатора Волгоградской области N 454.</w:t>
      </w:r>
    </w:p>
    <w:p w:rsidR="002E776F" w:rsidRDefault="002E776F">
      <w:pPr>
        <w:pStyle w:val="ConsPlusNormal1"/>
        <w:jc w:val="both"/>
      </w:pPr>
      <w:r>
        <w:t>(в ред. приказов комитета образования, науки и молодежной политики Волгоградской обл. от 21.02.2022 N 9, от 15.03.2024 N 25, приказа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3. Предоставление мер социальной поддержки осуществляется муниципальными общеобразовательными организациями Волгоградской области по месту обучения получателя мер социальной поддержки.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4. Утратил силу с 21.02.2022. - Приказ комитета образования, науки и молодежной политики Волгоградской обл. от 21.02.2022 N 9.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5. Утратил силу с 15.03.2024. - Приказ комитета образования, науки и молодежной политики Волгоградской обл. от 15.03.2024 N 25.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2" w:name="P69"/>
      <w:bookmarkEnd w:id="2"/>
      <w:r>
        <w:t xml:space="preserve">6. Предоставление мер социальной поддержки осуществляется на основании </w:t>
      </w:r>
      <w:hyperlink w:anchor="P156" w:tooltip="                                 ЗАЯВЛЕНИЕ">
        <w:r>
          <w:rPr>
            <w:color w:val="0000FF"/>
          </w:rPr>
          <w:t>заявления</w:t>
        </w:r>
      </w:hyperlink>
      <w:r>
        <w:t xml:space="preserve">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</w:t>
      </w:r>
    </w:p>
    <w:p w:rsidR="002E776F" w:rsidRDefault="002E776F">
      <w:pPr>
        <w:pStyle w:val="ConsPlusNormal1"/>
        <w:jc w:val="both"/>
      </w:pPr>
      <w:r>
        <w:t>(в ред. приказа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3" w:name="P71"/>
      <w:bookmarkEnd w:id="3"/>
      <w:r>
        <w:t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статьей 13 Социального кодекса, или документ, подтверждающий получение ежемесячной денежной выплаты в соответствии с Федеральным законом от 19 мая 1995 г. N 81-ФЗ "О государственных пособиях гражданам, имеющим детей";</w:t>
      </w:r>
    </w:p>
    <w:p w:rsidR="002E776F" w:rsidRDefault="002E776F">
      <w:pPr>
        <w:pStyle w:val="ConsPlusNormal1"/>
        <w:jc w:val="both"/>
      </w:pPr>
      <w:r>
        <w:t>(в ред. приказов комитета образования, науки и молодежной политики Волгоградской обл. от 16.08.2022 N 68, от 28.03.2023 N 26)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4" w:name="P73"/>
      <w:bookmarkEnd w:id="4"/>
      <w:r>
        <w:t>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абзаце четвертом части 1 статьи 11 Социального кодекса;</w:t>
      </w:r>
    </w:p>
    <w:p w:rsidR="002E776F" w:rsidRDefault="002E776F">
      <w:pPr>
        <w:pStyle w:val="ConsPlusNormal1"/>
        <w:jc w:val="both"/>
      </w:pPr>
      <w:r>
        <w:t>(пп. "б" в ред. приказа комитета образования и науки Волгоградской обл. от 12.05.2026 N 32)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в) документ, подтверждающий факт постановки обучающегося на учет у фтизиатра.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Документы, указанные в </w:t>
      </w:r>
      <w:hyperlink w:anchor="P71" w:tooltip="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">
        <w:r>
          <w:rPr>
            <w:color w:val="0000FF"/>
          </w:rPr>
          <w:t>подпунктах "а"</w:t>
        </w:r>
      </w:hyperlink>
      <w:r>
        <w:t xml:space="preserve">, </w:t>
      </w:r>
      <w:hyperlink w:anchor="P73" w:tooltip="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абзаце четвертом части 1 статьи 11 Социального кодекса;">
        <w:r>
          <w:rPr>
            <w:color w:val="0000FF"/>
          </w:rPr>
          <w:t>"б"</w:t>
        </w:r>
      </w:hyperlink>
      <w:r>
        <w:t xml:space="preserve">, </w:t>
      </w:r>
      <w:hyperlink w:anchor="P78" w:tooltip="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">
        <w:r>
          <w:rPr>
            <w:color w:val="0000FF"/>
          </w:rPr>
          <w:t>"г"</w:t>
        </w:r>
      </w:hyperlink>
      <w:r>
        <w:t xml:space="preserve">, </w:t>
      </w:r>
      <w:hyperlink w:anchor="P80" w:tooltip="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">
        <w:r>
          <w:rPr>
            <w:color w:val="0000FF"/>
          </w:rPr>
          <w:t>"д"</w:t>
        </w:r>
      </w:hyperlink>
      <w:r>
        <w:t xml:space="preserve"> и </w:t>
      </w:r>
      <w:hyperlink w:anchor="P82" w:tooltip="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">
        <w:r>
          <w:rPr>
            <w:color w:val="0000FF"/>
          </w:rPr>
          <w:t>"е"</w:t>
        </w:r>
      </w:hyperlink>
      <w:r>
        <w:t xml:space="preserve"> настоящего пункта, не представленные родителями (законными представителями) по собственной инициативе, запрашиваются муниципальной общеобразовательной организацией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муниципальной общеобразовательной организации;</w:t>
      </w:r>
    </w:p>
    <w:p w:rsidR="002E776F" w:rsidRDefault="002E776F">
      <w:pPr>
        <w:pStyle w:val="ConsPlusNormal1"/>
        <w:jc w:val="both"/>
      </w:pPr>
      <w:r>
        <w:t>(в ред. приказов комитета образования, науки и молодежной политики Волгоградской обл. от 16.08.2022 N 68, от 24.10.2022 N 79, от 15.05.2023 N 49)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5" w:name="P78"/>
      <w:bookmarkEnd w:id="5"/>
      <w:r>
        <w:t>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подпунктах 1 и 2 пункта 1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подпункте 3 пункта 1 Постановления Губернатора Волгоградской области N 454;</w:t>
      </w:r>
    </w:p>
    <w:p w:rsidR="002E776F" w:rsidRDefault="002E776F">
      <w:pPr>
        <w:pStyle w:val="ConsPlusNormal1"/>
        <w:jc w:val="both"/>
      </w:pPr>
      <w:r>
        <w:t>(пп. "г" в ред. приказа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6" w:name="P80"/>
      <w:bookmarkEnd w:id="6"/>
      <w:r>
        <w:t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2E776F" w:rsidRDefault="002E776F">
      <w:pPr>
        <w:pStyle w:val="ConsPlusNormal1"/>
        <w:jc w:val="both"/>
      </w:pPr>
      <w:r>
        <w:t>(пп. "д" введен приказом комитета образования, науки и молодежной политики Волгоградской обл. от 15.05.2023 N 49)</w:t>
      </w:r>
    </w:p>
    <w:p w:rsidR="002E776F" w:rsidRDefault="002E776F">
      <w:pPr>
        <w:pStyle w:val="ConsPlusNormal1"/>
        <w:spacing w:before="240"/>
        <w:ind w:firstLine="540"/>
        <w:jc w:val="both"/>
      </w:pPr>
      <w:bookmarkStart w:id="7" w:name="P82"/>
      <w:bookmarkEnd w:id="7"/>
      <w:r>
        <w:t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 w:rsidR="002E776F" w:rsidRDefault="002E776F">
      <w:pPr>
        <w:pStyle w:val="ConsPlusNormal1"/>
        <w:jc w:val="both"/>
      </w:pPr>
      <w:r>
        <w:t>(пп. "е" введен приказом комитета образования, науки и молодежной политики Волгоградской обл. от 15.05.2023 N 49)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ж) </w:t>
      </w:r>
      <w:hyperlink w:anchor="P257" w:tooltip="                                 СОГЛАСИЕ">
        <w:r>
          <w:rPr>
            <w:color w:val="0000FF"/>
          </w:rPr>
          <w:t>согласие</w:t>
        </w:r>
      </w:hyperlink>
      <w:r>
        <w:t xml:space="preserve"> на обработку персональных данных по примерной форме, приведенной в приложении 2 к настоящему Порядку.</w:t>
      </w:r>
    </w:p>
    <w:p w:rsidR="002E776F" w:rsidRDefault="002E776F">
      <w:pPr>
        <w:pStyle w:val="ConsPlusNormal1"/>
        <w:jc w:val="both"/>
      </w:pPr>
      <w:r>
        <w:t>(пп. "ж" введен приказом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7. 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8. Документы, указанные в </w:t>
      </w:r>
      <w:hyperlink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">
        <w:r>
          <w:rPr>
            <w:color w:val="0000FF"/>
          </w:rPr>
          <w:t>пункте 6</w:t>
        </w:r>
      </w:hyperlink>
      <w:r>
        <w:t xml:space="preserve"> настоящего Порядка, представляются в муниципальную общеобразовательную организацию по месту учебы получателя мер социальной поддержки и регистрируются в день их представления.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Заявления о предоставлении мер социальной поддержки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именуется - единый портал) подаются родителями (законными представителями) обучающихся, относящихся к категории, указанной в абзаце тринадцатом пункта 3 Постановления Губернатора Волгоградской области N 454. Подача заявления посредством единого портала осуществляется с использованием простой электронной подписи при условии, что личность гражданина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:rsidR="002E776F" w:rsidRDefault="002E776F">
      <w:pPr>
        <w:pStyle w:val="ConsPlusNormal1"/>
        <w:jc w:val="both"/>
      </w:pPr>
      <w:r>
        <w:t>(абзац введен приказом комитета образования и науки Волгоградской обл. от 12.05.2026 N 31; в ред. приказа комитета образования и науки Волгоградской обл. от 31.08.2026 N 56)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9. Муниципальная общеобразовательная организация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муниципальной общеобразовательной организацией заявления и документов, указанных в </w:t>
      </w:r>
      <w:hyperlink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">
        <w:r>
          <w:rPr>
            <w:color w:val="0000FF"/>
          </w:rPr>
          <w:t>пункте 6</w:t>
        </w:r>
      </w:hyperlink>
      <w:r>
        <w:t xml:space="preserve"> настоящего Порядка.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10. Решение о предоставлении (об отказе предоставления) мер социальной поддержки оформляется локальным актом муниципальной общеобразовательной организации.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По заявлениям, поданным посредством единого портала, уведомление о принятом решении направляется в личный кабинет заявителя на едином портале.</w:t>
      </w:r>
    </w:p>
    <w:p w:rsidR="002E776F" w:rsidRDefault="002E776F">
      <w:pPr>
        <w:pStyle w:val="ConsPlusNormal1"/>
        <w:jc w:val="both"/>
      </w:pPr>
      <w:r>
        <w:t>(абзац введен приказом комитета образования и науки Волгоградской обл. от 12.05.2026 N 31)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11. Основанием для отказа в предоставлении мер социальной поддержки является: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несоответствие обучающегося требованиям, указанным в </w:t>
      </w:r>
      <w:hyperlink w:anchor="P64" w:tooltip="2. 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части 2 статьи 46 Социального кодекса и соответствующие требованиям, указанным в части 1 с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2E776F" w:rsidRDefault="002E776F">
      <w:pPr>
        <w:pStyle w:val="ConsPlusNormal1"/>
        <w:jc w:val="both"/>
      </w:pPr>
      <w:r>
        <w:t>(в ред. приказа комитета образования, науки и молодежной политики Волгоградской обл. от 16.08.2022 N 68)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 xml:space="preserve">наличие недостоверных сведений в документах, предусмотренных </w:t>
      </w:r>
      <w:hyperlink w:anchor="P69" w:tooltip="6. Предоставление мер социальной поддержки осуществляется на основании заявления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">
        <w:r>
          <w:rPr>
            <w:color w:val="0000FF"/>
          </w:rPr>
          <w:t>пунктом 6</w:t>
        </w:r>
      </w:hyperlink>
      <w:r>
        <w:t xml:space="preserve"> настоящего Порядка, представленных по собственной инициативе родителями (законными представителями).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Отказ в назначении мер социальной поддержки может быть обжалован родителем (законным представителем) обучающегося в орган местного самоуправления муниципального района (муниципального, городского округа) Волгоградской области, осуществляющий управление в сфере образования, и (или) в судебном порядке.</w:t>
      </w:r>
    </w:p>
    <w:p w:rsidR="002E776F" w:rsidRDefault="002E776F">
      <w:pPr>
        <w:pStyle w:val="ConsPlusNormal1"/>
        <w:jc w:val="both"/>
      </w:pPr>
      <w:r>
        <w:t>(в ред. приказа комитета образования, науки и молодежной политики Волгоградской обл. от 23.12.2024 N 104)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12. Меры социальной поддержки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муниципальной общеобразовательной организации.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13. Предоставление мер социальной поддержки прекращается по решению руководителя муниципальной общеобразовательной организации в следующих случаях: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выбытие получателя мер социальной поддержки из муниципальной общеобразовательной организации;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установление факта недостоверности представленных сведений;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заявление родителя (законного представителя) обучающегося с отказом от получения мер социальной поддержки.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Предоставление мер социальной поддержки прекращается на следующий день после издания муниципальной общеобразовательной организацией соответствующего локального акта.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14. Утратил силу с 15.03.2024. - Приказ комитета образования, науки и молодежной политики Волгоградской обл. от 15.03.2024 N 25.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15. Финансирование расходов на предоставление мер социальной поддержки осуществляется за счет и в пределах средств, предусмотренных на эти цели законом Волгоградской области об областном бюджете на текущий год и на плановый период.</w:t>
      </w:r>
    </w:p>
    <w:p w:rsidR="002E776F" w:rsidRDefault="002E776F">
      <w:pPr>
        <w:pStyle w:val="ConsPlusNormal1"/>
        <w:spacing w:before="240"/>
        <w:ind w:firstLine="540"/>
        <w:jc w:val="both"/>
      </w:pPr>
      <w:r>
        <w:t>16. Информация о предоставлении мер социальной поддержки размещается в государственной информационной системе "Единая централизованная цифровая платформа в социальной сфере" в соответствии с Федеральным законом от 17 июля 1999 г. N 178-ФЗ "О государственной социальной помощи".</w:t>
      </w:r>
    </w:p>
    <w:p w:rsidR="002E776F" w:rsidRDefault="002E776F">
      <w:pPr>
        <w:pStyle w:val="ConsPlusNormal1"/>
        <w:jc w:val="both"/>
      </w:pPr>
      <w:r>
        <w:t>(п. 16 в ред. приказа комитета образования, науки и молодежной политики Волгоградской обл. от 15.03.2024 N 25)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right"/>
      </w:pPr>
      <w:r>
        <w:t>Начальник</w:t>
      </w:r>
    </w:p>
    <w:p w:rsidR="002E776F" w:rsidRDefault="002E776F">
      <w:pPr>
        <w:pStyle w:val="ConsPlusNormal1"/>
        <w:jc w:val="right"/>
      </w:pPr>
      <w:r>
        <w:t>отдела общего образования</w:t>
      </w:r>
    </w:p>
    <w:p w:rsidR="002E776F" w:rsidRDefault="002E776F">
      <w:pPr>
        <w:pStyle w:val="ConsPlusNormal1"/>
        <w:jc w:val="right"/>
      </w:pPr>
      <w:r>
        <w:t>комитета образования и науки</w:t>
      </w:r>
    </w:p>
    <w:p w:rsidR="002E776F" w:rsidRDefault="002E776F">
      <w:pPr>
        <w:pStyle w:val="ConsPlusNormal1"/>
        <w:jc w:val="right"/>
      </w:pPr>
      <w:r>
        <w:t>Волгоградской области</w:t>
      </w:r>
    </w:p>
    <w:p w:rsidR="002E776F" w:rsidRDefault="002E776F">
      <w:pPr>
        <w:pStyle w:val="ConsPlusNormal1"/>
        <w:jc w:val="right"/>
      </w:pPr>
      <w:r>
        <w:t>Л.А.ЯРОСЛАВЦЕВА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right"/>
        <w:outlineLvl w:val="1"/>
      </w:pPr>
      <w:r>
        <w:t>Приложение 1</w:t>
      </w:r>
    </w:p>
    <w:p w:rsidR="002E776F" w:rsidRDefault="002E776F">
      <w:pPr>
        <w:pStyle w:val="ConsPlusNormal1"/>
        <w:jc w:val="right"/>
      </w:pPr>
      <w:r>
        <w:t>к Порядку предоставления</w:t>
      </w:r>
    </w:p>
    <w:p w:rsidR="002E776F" w:rsidRDefault="002E776F">
      <w:pPr>
        <w:pStyle w:val="ConsPlusNormal1"/>
        <w:jc w:val="right"/>
      </w:pPr>
      <w:r>
        <w:t>обучающимся по очной форме</w:t>
      </w:r>
    </w:p>
    <w:p w:rsidR="002E776F" w:rsidRDefault="002E776F">
      <w:pPr>
        <w:pStyle w:val="ConsPlusNormal1"/>
        <w:jc w:val="right"/>
      </w:pPr>
      <w:r>
        <w:t>обучения в муниципальных</w:t>
      </w:r>
    </w:p>
    <w:p w:rsidR="002E776F" w:rsidRDefault="002E776F">
      <w:pPr>
        <w:pStyle w:val="ConsPlusNormal1"/>
        <w:jc w:val="right"/>
      </w:pPr>
      <w:r>
        <w:t>общеобразовательных организациях</w:t>
      </w:r>
    </w:p>
    <w:p w:rsidR="002E776F" w:rsidRDefault="002E776F">
      <w:pPr>
        <w:pStyle w:val="ConsPlusNormal1"/>
        <w:jc w:val="right"/>
      </w:pPr>
      <w:r>
        <w:t>Волгоградской области</w:t>
      </w:r>
    </w:p>
    <w:p w:rsidR="002E776F" w:rsidRDefault="002E776F">
      <w:pPr>
        <w:pStyle w:val="ConsPlusNormal1"/>
        <w:jc w:val="right"/>
      </w:pPr>
      <w:r>
        <w:t>бесплатного горячего питания,</w:t>
      </w:r>
    </w:p>
    <w:p w:rsidR="002E776F" w:rsidRDefault="002E776F">
      <w:pPr>
        <w:pStyle w:val="ConsPlusNormal1"/>
        <w:jc w:val="right"/>
      </w:pPr>
      <w:r>
        <w:t>предусматривающего наличие</w:t>
      </w:r>
    </w:p>
    <w:p w:rsidR="002E776F" w:rsidRDefault="002E776F">
      <w:pPr>
        <w:pStyle w:val="ConsPlusNormal1"/>
        <w:jc w:val="right"/>
      </w:pPr>
      <w:r>
        <w:t>горячего блюда, не считая</w:t>
      </w:r>
    </w:p>
    <w:p w:rsidR="002E776F" w:rsidRDefault="002E776F">
      <w:pPr>
        <w:pStyle w:val="ConsPlusNormal1"/>
        <w:jc w:val="right"/>
      </w:pPr>
      <w:r>
        <w:t>горячего напитка, не менее</w:t>
      </w:r>
    </w:p>
    <w:p w:rsidR="002E776F" w:rsidRDefault="002E776F">
      <w:pPr>
        <w:pStyle w:val="ConsPlusNormal1"/>
        <w:jc w:val="right"/>
      </w:pPr>
      <w:r>
        <w:t>одного раза в день</w:t>
      </w:r>
    </w:p>
    <w:p w:rsidR="002E776F" w:rsidRDefault="002E776F">
      <w:pPr>
        <w:pStyle w:val="ConsPlusNormal1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2E77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(в ред. приказа комитета образования и науки Волгоградской обл.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</w:tr>
    </w:tbl>
    <w:p w:rsidR="002E776F" w:rsidRDefault="002E776F">
      <w:pPr>
        <w:pStyle w:val="ConsPlusNormal1"/>
        <w:jc w:val="both"/>
      </w:pPr>
    </w:p>
    <w:p w:rsidR="002E776F" w:rsidRDefault="002E776F">
      <w:pPr>
        <w:pStyle w:val="ConsPlusNonformat1"/>
        <w:jc w:val="both"/>
      </w:pPr>
      <w:r>
        <w:t>форма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 xml:space="preserve">                                      Руководителю муниципальной</w:t>
      </w:r>
    </w:p>
    <w:p w:rsidR="002E776F" w:rsidRDefault="002E776F">
      <w:pPr>
        <w:pStyle w:val="ConsPlusNonformat1"/>
        <w:jc w:val="both"/>
      </w:pPr>
      <w:r>
        <w:t xml:space="preserve">                                      общеобразовательной организации</w:t>
      </w:r>
    </w:p>
    <w:p w:rsidR="002E776F" w:rsidRDefault="002E776F">
      <w:pPr>
        <w:pStyle w:val="ConsPlusNonformat1"/>
        <w:jc w:val="both"/>
      </w:pPr>
      <w:r>
        <w:t xml:space="preserve">                                      _____________________________________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(наименование должности руководителя</w:t>
      </w:r>
    </w:p>
    <w:p w:rsidR="002E776F" w:rsidRDefault="002E776F">
      <w:pPr>
        <w:pStyle w:val="ConsPlusNonformat1"/>
        <w:jc w:val="both"/>
      </w:pPr>
      <w:r>
        <w:t xml:space="preserve">                                      муниципальной общеобразовательной</w:t>
      </w:r>
    </w:p>
    <w:p w:rsidR="002E776F" w:rsidRDefault="002E776F">
      <w:pPr>
        <w:pStyle w:val="ConsPlusNonformat1"/>
        <w:jc w:val="both"/>
      </w:pPr>
      <w:r>
        <w:t xml:space="preserve">                                      организации)</w:t>
      </w:r>
    </w:p>
    <w:p w:rsidR="002E776F" w:rsidRDefault="002E776F">
      <w:pPr>
        <w:pStyle w:val="ConsPlusNonformat1"/>
        <w:jc w:val="both"/>
      </w:pPr>
      <w:r>
        <w:t xml:space="preserve">                                      _____________________________________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от 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____________________________________,</w:t>
      </w:r>
    </w:p>
    <w:p w:rsidR="002E776F" w:rsidRDefault="002E776F">
      <w:pPr>
        <w:pStyle w:val="ConsPlusNonformat1"/>
        <w:jc w:val="both"/>
      </w:pPr>
      <w:r>
        <w:t xml:space="preserve">                                      фамилия, имя, отчество (при наличии)</w:t>
      </w:r>
    </w:p>
    <w:p w:rsidR="002E776F" w:rsidRDefault="002E776F">
      <w:pPr>
        <w:pStyle w:val="ConsPlusNonformat1"/>
        <w:jc w:val="both"/>
      </w:pPr>
      <w:r>
        <w:t xml:space="preserve">                                      проживающего по адресу: 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_____________________________________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паспортные данные: __________________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_____________________________________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                          контактный телефон: _________________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bookmarkStart w:id="8" w:name="P156"/>
      <w:bookmarkEnd w:id="8"/>
      <w:r>
        <w:t xml:space="preserve">                                 ЗАЯВЛЕНИЕ</w:t>
      </w:r>
    </w:p>
    <w:p w:rsidR="002E776F" w:rsidRDefault="002E776F">
      <w:pPr>
        <w:pStyle w:val="ConsPlusNonformat1"/>
        <w:jc w:val="both"/>
      </w:pPr>
      <w:r>
        <w:t xml:space="preserve">                    (родителя/законного представителя)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 xml:space="preserve">    Прошу     Вас     предоставить     моему     сыну     (моей     дочери)</w:t>
      </w:r>
    </w:p>
    <w:p w:rsidR="002E776F" w:rsidRDefault="002E776F">
      <w:pPr>
        <w:pStyle w:val="ConsPlusNonformat1"/>
        <w:jc w:val="both"/>
      </w:pPr>
      <w:r>
        <w:t>___________________________________________________________________________</w:t>
      </w:r>
    </w:p>
    <w:p w:rsidR="002E776F" w:rsidRDefault="002E776F">
      <w:pPr>
        <w:pStyle w:val="ConsPlusNonformat1"/>
        <w:jc w:val="both"/>
      </w:pPr>
      <w:r>
        <w:t>___________________________________________________________________________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фамилия, имя, отчество (при наличии), дата рождения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>обучающемуся ______ класса, бесплатное горячее  питание,  предусматривающее</w:t>
      </w:r>
    </w:p>
    <w:p w:rsidR="002E776F" w:rsidRDefault="002E776F">
      <w:pPr>
        <w:pStyle w:val="ConsPlusNonformat1"/>
        <w:jc w:val="both"/>
      </w:pPr>
      <w:r>
        <w:t>наличие  горячего блюда, не считая горячего напитка, не менее одного раза в</w:t>
      </w:r>
    </w:p>
    <w:p w:rsidR="002E776F" w:rsidRDefault="002E776F">
      <w:pPr>
        <w:pStyle w:val="ConsPlusNonformat1"/>
        <w:jc w:val="both"/>
      </w:pPr>
      <w:r>
        <w:t>день по следующему основанию (нужное подчеркнуть):</w:t>
      </w:r>
    </w:p>
    <w:p w:rsidR="002E776F" w:rsidRDefault="002E776F">
      <w:pPr>
        <w:pStyle w:val="ConsPlusNonformat1"/>
        <w:jc w:val="both"/>
      </w:pPr>
      <w:r>
        <w:t xml:space="preserve">    дети  из  малоимущих семей, имеющих среднедушевой доход, не превышающий</w:t>
      </w:r>
    </w:p>
    <w:p w:rsidR="002E776F" w:rsidRDefault="002E776F">
      <w:pPr>
        <w:pStyle w:val="ConsPlusNonformat1"/>
        <w:jc w:val="both"/>
      </w:pPr>
      <w:r>
        <w:t>величину прожиточного минимума на душу населения в Волгоградской области;</w:t>
      </w:r>
    </w:p>
    <w:p w:rsidR="002E776F" w:rsidRDefault="002E776F">
      <w:pPr>
        <w:pStyle w:val="ConsPlusNonformat1"/>
        <w:jc w:val="both"/>
      </w:pPr>
      <w:r>
        <w:t xml:space="preserve">    дети из многодетных семей;</w:t>
      </w:r>
    </w:p>
    <w:p w:rsidR="002E776F" w:rsidRDefault="002E776F">
      <w:pPr>
        <w:pStyle w:val="ConsPlusNonformat1"/>
        <w:jc w:val="both"/>
      </w:pPr>
      <w:r>
        <w:t xml:space="preserve">    дети, состоящие на учете у фтизиатра, вне зависимости от среднедушевого</w:t>
      </w:r>
    </w:p>
    <w:p w:rsidR="002E776F" w:rsidRDefault="002E776F">
      <w:pPr>
        <w:pStyle w:val="ConsPlusNonformat1"/>
        <w:jc w:val="both"/>
      </w:pPr>
      <w:r>
        <w:t>дохода семьи ребенка;</w:t>
      </w:r>
    </w:p>
    <w:p w:rsidR="002E776F" w:rsidRDefault="002E776F">
      <w:pPr>
        <w:pStyle w:val="ConsPlusNonformat1"/>
        <w:jc w:val="both"/>
      </w:pPr>
      <w:r>
        <w:t xml:space="preserve">    дети  из  семей  лиц,  признанных  беженцами  на  территории Российской</w:t>
      </w:r>
    </w:p>
    <w:p w:rsidR="002E776F" w:rsidRDefault="002E776F">
      <w:pPr>
        <w:pStyle w:val="ConsPlusNonformat1"/>
        <w:jc w:val="both"/>
      </w:pPr>
      <w:r>
        <w:t>Федерации,  или  получивших  временное  убежище  на  территории  Российской</w:t>
      </w:r>
    </w:p>
    <w:p w:rsidR="002E776F" w:rsidRDefault="002E776F">
      <w:pPr>
        <w:pStyle w:val="ConsPlusNonformat1"/>
        <w:jc w:val="both"/>
      </w:pPr>
      <w:r>
        <w:t>Федерации, или признанных вынужденными переселенцами;</w:t>
      </w:r>
    </w:p>
    <w:p w:rsidR="002E776F" w:rsidRDefault="002E776F">
      <w:pPr>
        <w:pStyle w:val="ConsPlusNonformat1"/>
        <w:jc w:val="both"/>
      </w:pPr>
      <w:r>
        <w:t xml:space="preserve">    дети  из  семей  лиц,  пострадавших  в результате чрезвычайных ситуаций</w:t>
      </w:r>
    </w:p>
    <w:p w:rsidR="002E776F" w:rsidRDefault="002E776F">
      <w:pPr>
        <w:pStyle w:val="ConsPlusNonformat1"/>
        <w:jc w:val="both"/>
      </w:pPr>
      <w:r>
        <w:t>природного или техногенного характера;</w:t>
      </w:r>
    </w:p>
    <w:p w:rsidR="002E776F" w:rsidRDefault="002E776F">
      <w:pPr>
        <w:pStyle w:val="ConsPlusNonformat1"/>
        <w:jc w:val="both"/>
      </w:pPr>
      <w:r>
        <w:t xml:space="preserve">    дети  из  семей  лиц,  принимающих (принимавших) участие (содействующих</w:t>
      </w:r>
    </w:p>
    <w:p w:rsidR="002E776F" w:rsidRDefault="002E776F">
      <w:pPr>
        <w:pStyle w:val="ConsPlusNonformat1"/>
        <w:jc w:val="both"/>
      </w:pPr>
      <w:r>
        <w:t>(содействовавших)  выполнению  задач)  в специальной военной операции, лиц,</w:t>
      </w:r>
    </w:p>
    <w:p w:rsidR="002E776F" w:rsidRDefault="002E776F">
      <w:pPr>
        <w:pStyle w:val="ConsPlusNonformat1"/>
        <w:jc w:val="both"/>
      </w:pPr>
      <w:r>
        <w:t>выполняющих  (выполнявших)  задачи  по  отражению вооруженного вторжения на</w:t>
      </w:r>
    </w:p>
    <w:p w:rsidR="002E776F" w:rsidRDefault="002E776F">
      <w:pPr>
        <w:pStyle w:val="ConsPlusNonformat1"/>
        <w:jc w:val="both"/>
      </w:pPr>
      <w:r>
        <w:t>территорию  Российской  Федерации  (далее  - вооруженное вторжение), в ходе</w:t>
      </w:r>
    </w:p>
    <w:p w:rsidR="002E776F" w:rsidRDefault="002E776F">
      <w:pPr>
        <w:pStyle w:val="ConsPlusNonformat1"/>
        <w:jc w:val="both"/>
      </w:pPr>
      <w:r>
        <w:t>вооруженной  провокации  на  государственной границе Российской Федерации и</w:t>
      </w:r>
    </w:p>
    <w:p w:rsidR="002E776F" w:rsidRDefault="002E776F">
      <w:pPr>
        <w:pStyle w:val="ConsPlusNonformat1"/>
        <w:jc w:val="both"/>
      </w:pPr>
      <w:r>
        <w:t>территориях   субъектов   Российской   Федерации,   прилегающих  к  районам</w:t>
      </w:r>
    </w:p>
    <w:p w:rsidR="002E776F" w:rsidRDefault="002E776F">
      <w:pPr>
        <w:pStyle w:val="ConsPlusNonformat1"/>
        <w:jc w:val="both"/>
      </w:pPr>
      <w:r>
        <w:t>проведения  специальной  военной операции (далее - вооруженная провокация),</w:t>
      </w:r>
    </w:p>
    <w:p w:rsidR="002E776F" w:rsidRDefault="002E776F">
      <w:pPr>
        <w:pStyle w:val="ConsPlusNonformat1"/>
        <w:jc w:val="both"/>
      </w:pPr>
      <w:r>
        <w:t>граждан,  принимавших  в  соответствии  с решениями органов государственной</w:t>
      </w:r>
    </w:p>
    <w:p w:rsidR="002E776F" w:rsidRDefault="002E776F">
      <w:pPr>
        <w:pStyle w:val="ConsPlusNonformat1"/>
        <w:jc w:val="both"/>
      </w:pPr>
      <w:r>
        <w:t>власти  Донецкой Народной Республики, Луганской Народной Республики участие</w:t>
      </w:r>
    </w:p>
    <w:p w:rsidR="002E776F" w:rsidRDefault="002E776F">
      <w:pPr>
        <w:pStyle w:val="ConsPlusNonformat1"/>
        <w:jc w:val="both"/>
      </w:pPr>
      <w:r>
        <w:t>в  боевых действиях в составе Вооруженных Сил Донецкой Народной Республики,</w:t>
      </w:r>
    </w:p>
    <w:p w:rsidR="002E776F" w:rsidRDefault="002E776F">
      <w:pPr>
        <w:pStyle w:val="ConsPlusNonformat1"/>
        <w:jc w:val="both"/>
      </w:pPr>
      <w:r>
        <w:t>Народной  милиции  Луганской  Народной  Республики, воинских формирований и</w:t>
      </w:r>
    </w:p>
    <w:p w:rsidR="002E776F" w:rsidRDefault="002E776F">
      <w:pPr>
        <w:pStyle w:val="ConsPlusNonformat1"/>
        <w:jc w:val="both"/>
      </w:pPr>
      <w:r>
        <w:t>органов  Донецкой  Народной  Республики  и  Луганской  Народной  Республики</w:t>
      </w:r>
    </w:p>
    <w:p w:rsidR="002E776F" w:rsidRDefault="002E776F">
      <w:pPr>
        <w:pStyle w:val="ConsPlusNonformat1"/>
        <w:jc w:val="both"/>
      </w:pPr>
      <w:r>
        <w:t>начиная  с  11  мая 2014 г. (далее - боевые действия), в том числе погибших</w:t>
      </w:r>
    </w:p>
    <w:p w:rsidR="002E776F" w:rsidRDefault="002E776F">
      <w:pPr>
        <w:pStyle w:val="ConsPlusNonformat1"/>
        <w:jc w:val="both"/>
      </w:pPr>
      <w:r>
        <w:t>(умерших)  в  связи  с  участием  (выполнением задач) в специальной военной</w:t>
      </w:r>
    </w:p>
    <w:p w:rsidR="002E776F" w:rsidRDefault="002E776F">
      <w:pPr>
        <w:pStyle w:val="ConsPlusNonformat1"/>
        <w:jc w:val="both"/>
      </w:pPr>
      <w:r>
        <w:t>операции,  выполнением  задач  по  отражению вооруженного вторжения, в ходе</w:t>
      </w:r>
    </w:p>
    <w:p w:rsidR="002E776F" w:rsidRDefault="002E776F">
      <w:pPr>
        <w:pStyle w:val="ConsPlusNonformat1"/>
        <w:jc w:val="both"/>
      </w:pPr>
      <w:r>
        <w:t>вооруженной  провокации,  в  ходе  боевых действий, пропавших без вести или</w:t>
      </w:r>
    </w:p>
    <w:p w:rsidR="002E776F" w:rsidRDefault="002E776F">
      <w:pPr>
        <w:pStyle w:val="ConsPlusNonformat1"/>
        <w:jc w:val="both"/>
      </w:pPr>
      <w:r>
        <w:t>признанных  в  установленном  порядке  безвестно  отсутствующими  в связи с</w:t>
      </w:r>
    </w:p>
    <w:p w:rsidR="002E776F" w:rsidRDefault="002E776F">
      <w:pPr>
        <w:pStyle w:val="ConsPlusNonformat1"/>
        <w:jc w:val="both"/>
      </w:pPr>
      <w:r>
        <w:t>участием  в  специальной  военной  операции, выполнением указанных задач, а</w:t>
      </w:r>
    </w:p>
    <w:p w:rsidR="002E776F" w:rsidRDefault="002E776F">
      <w:pPr>
        <w:pStyle w:val="ConsPlusNonformat1"/>
        <w:jc w:val="both"/>
      </w:pPr>
      <w:r>
        <w:t>также  умерших  после  увольнения  с  военной  службы  (службы, работы) или</w:t>
      </w:r>
    </w:p>
    <w:p w:rsidR="002E776F" w:rsidRDefault="002E776F">
      <w:pPr>
        <w:pStyle w:val="ConsPlusNonformat1"/>
        <w:jc w:val="both"/>
      </w:pPr>
      <w:r>
        <w:t>исключения  из  добровольческих  формирований,  предусмотренных Федеральным</w:t>
      </w:r>
    </w:p>
    <w:p w:rsidR="002E776F" w:rsidRDefault="002E776F">
      <w:pPr>
        <w:pStyle w:val="ConsPlusNonformat1"/>
        <w:jc w:val="both"/>
      </w:pPr>
      <w:r>
        <w:t>законом  от  31  мая  1996  г.  N 61-ФЗ "Об обороне", если смерть таких лиц</w:t>
      </w:r>
    </w:p>
    <w:p w:rsidR="002E776F" w:rsidRDefault="002E776F">
      <w:pPr>
        <w:pStyle w:val="ConsPlusNonformat1"/>
        <w:jc w:val="both"/>
      </w:pPr>
      <w:r>
        <w:t>наступила  вследствие  увечья  (ранения, травмы, контузии) или заболевания,</w:t>
      </w:r>
    </w:p>
    <w:p w:rsidR="002E776F" w:rsidRDefault="002E776F">
      <w:pPr>
        <w:pStyle w:val="ConsPlusNonformat1"/>
        <w:jc w:val="both"/>
      </w:pPr>
      <w:r>
        <w:t>полученных   ими  в  связи  с  участием  в  специальной  военной  операции,</w:t>
      </w:r>
    </w:p>
    <w:p w:rsidR="002E776F" w:rsidRDefault="002E776F">
      <w:pPr>
        <w:pStyle w:val="ConsPlusNonformat1"/>
        <w:jc w:val="both"/>
      </w:pPr>
      <w:r>
        <w:t>выполнением   указанных   задач  (далее  -  участники  специальной  военной</w:t>
      </w:r>
    </w:p>
    <w:p w:rsidR="002E776F" w:rsidRDefault="002E776F">
      <w:pPr>
        <w:pStyle w:val="ConsPlusNonformat1"/>
        <w:jc w:val="both"/>
      </w:pPr>
      <w:r>
        <w:t>операции; погибшие (умершие) участники специальной военной операции), лица,</w:t>
      </w:r>
    </w:p>
    <w:p w:rsidR="002E776F" w:rsidRDefault="002E776F">
      <w:pPr>
        <w:pStyle w:val="ConsPlusNonformat1"/>
        <w:jc w:val="both"/>
      </w:pPr>
      <w:r>
        <w:t>находящиеся  на  иждивении  участников  специальной  военной операции, либо</w:t>
      </w:r>
    </w:p>
    <w:p w:rsidR="002E776F" w:rsidRDefault="002E776F">
      <w:pPr>
        <w:pStyle w:val="ConsPlusNonformat1"/>
        <w:jc w:val="both"/>
      </w:pPr>
      <w:r>
        <w:t>находившиеся на иждивении погибших (умерших) участников специальной военной</w:t>
      </w:r>
    </w:p>
    <w:p w:rsidR="002E776F" w:rsidRDefault="002E776F">
      <w:pPr>
        <w:pStyle w:val="ConsPlusNonformat1"/>
        <w:jc w:val="both"/>
      </w:pPr>
      <w:r>
        <w:t>операции на дату их гибели (смерти).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 xml:space="preserve">    Приложение (нужное отметить):</w:t>
      </w:r>
    </w:p>
    <w:p w:rsidR="002E776F" w:rsidRDefault="002E776F">
      <w:pPr>
        <w:pStyle w:val="ConsPlusNormal1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8"/>
        <w:gridCol w:w="9065"/>
      </w:tblGrid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 w:rsidR="002E776F">
        <w:tblPrEx>
          <w:tblBorders>
            <w:left w:val="none" w:sz="0" w:space="0" w:color="auto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документ, подтверждающий получение ежемесячного пособия на ребенка из малоимущей семьи в соответствии со статьей 13 Социального кодекса Волгоградской области от 31 декабря 2015 г. N 246-ОД;</w:t>
            </w: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документ, подтверждающий получение ежемесячной денежной выплаты в соответствии с Федеральным законом от 19 мая 1995 г. N 81-ФЗ "О государственных пособиях гражданам, имеющим детей";</w:t>
            </w:r>
          </w:p>
        </w:tc>
      </w:tr>
      <w:tr w:rsidR="002E776F">
        <w:tblPrEx>
          <w:tblBorders>
            <w:left w:val="none" w:sz="0" w:space="0" w:color="auto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абзаце четвертом части 1 статьи 11 Социального кодекса от 31 декабря 2015 г. N 246-ОД;</w:t>
            </w: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документ, подтверждающий факт постановки обучающегося на учете у фтизиатра;</w:t>
            </w:r>
          </w:p>
        </w:tc>
      </w:tr>
      <w:tr w:rsidR="002E776F">
        <w:tblPrEx>
          <w:tblBorders>
            <w:left w:val="none" w:sz="0" w:space="0" w:color="auto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 w:rsidR="002E776F">
        <w:tblPrEx>
          <w:tblBorders>
            <w:left w:val="none" w:sz="0" w:space="0" w:color="auto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 w:rsidR="002E776F">
        <w:tblPrEx>
          <w:tblBorders>
            <w:left w:val="none" w:sz="0" w:space="0" w:color="auto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blPrEx>
          <w:tblBorders>
            <w:insideH w:val="single" w:sz="4" w:space="0" w:color="auto"/>
            <w:insideV w:val="none" w:sz="0" w:space="0" w:color="auto"/>
          </w:tblBorders>
        </w:tblPrEx>
        <w:tc>
          <w:tcPr>
            <w:tcW w:w="648" w:type="dxa"/>
            <w:tcBorders>
              <w:right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vMerge w:val="restart"/>
            <w:tcBorders>
              <w:top w:val="nil"/>
              <w:bottom w:val="nil"/>
            </w:tcBorders>
          </w:tcPr>
          <w:p w:rsidR="002E776F" w:rsidRDefault="002E776F">
            <w:pPr>
              <w:pStyle w:val="ConsPlusNormal1"/>
            </w:pPr>
            <w:r>
              <w:t>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- в отношении лиц, названных в подпунктах 1 и 2 пункта 1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подпункте 3 пункта 1 Постановления Губернатора Волгоградской области N 454;</w:t>
            </w:r>
          </w:p>
        </w:tc>
      </w:tr>
      <w:tr w:rsidR="002E776F">
        <w:tblPrEx>
          <w:tblBorders>
            <w:left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single" w:sz="4" w:space="0" w:color="auto"/>
              <w:bottom w:val="nil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vMerge/>
            <w:tcBorders>
              <w:top w:val="nil"/>
              <w:bottom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blPrEx>
          <w:tblBorders>
            <w:left w:val="none" w:sz="0" w:space="0" w:color="auto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</w:p>
        </w:tc>
      </w:tr>
      <w:tr w:rsidR="002E776F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2E776F" w:rsidRDefault="002E776F">
            <w:pPr>
              <w:pStyle w:val="ConsPlusNormal1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2E776F" w:rsidRDefault="002E776F">
            <w:pPr>
              <w:pStyle w:val="ConsPlusNormal1"/>
            </w:pPr>
            <w:r>
              <w:t>отсутствует.</w:t>
            </w:r>
          </w:p>
        </w:tc>
      </w:tr>
    </w:tbl>
    <w:p w:rsidR="002E776F" w:rsidRDefault="002E776F">
      <w:pPr>
        <w:pStyle w:val="ConsPlusNormal1"/>
        <w:jc w:val="both"/>
      </w:pPr>
    </w:p>
    <w:p w:rsidR="002E776F" w:rsidRDefault="002E776F">
      <w:pPr>
        <w:pStyle w:val="ConsPlusNonformat1"/>
        <w:jc w:val="both"/>
      </w:pPr>
      <w:r>
        <w:t xml:space="preserve">    "__" _________ 20__ г. ___________________/___________________________/</w:t>
      </w:r>
    </w:p>
    <w:p w:rsidR="002E776F" w:rsidRDefault="002E776F">
      <w:pPr>
        <w:pStyle w:val="ConsPlusNonformat1"/>
        <w:jc w:val="both"/>
      </w:pPr>
      <w:r>
        <w:t xml:space="preserve">                           (подпись заявителя)    (расшифровка подписи)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right"/>
        <w:outlineLvl w:val="1"/>
      </w:pPr>
      <w:r>
        <w:t>Приложение 2</w:t>
      </w:r>
    </w:p>
    <w:p w:rsidR="002E776F" w:rsidRDefault="002E776F">
      <w:pPr>
        <w:pStyle w:val="ConsPlusNormal1"/>
        <w:jc w:val="right"/>
      </w:pPr>
      <w:r>
        <w:t>к Порядку предоставления</w:t>
      </w:r>
    </w:p>
    <w:p w:rsidR="002E776F" w:rsidRDefault="002E776F">
      <w:pPr>
        <w:pStyle w:val="ConsPlusNormal1"/>
        <w:jc w:val="right"/>
      </w:pPr>
      <w:r>
        <w:t>обучающимся по очной форме</w:t>
      </w:r>
    </w:p>
    <w:p w:rsidR="002E776F" w:rsidRDefault="002E776F">
      <w:pPr>
        <w:pStyle w:val="ConsPlusNormal1"/>
        <w:jc w:val="right"/>
      </w:pPr>
      <w:r>
        <w:t>обучения в муниципальных</w:t>
      </w:r>
    </w:p>
    <w:p w:rsidR="002E776F" w:rsidRDefault="002E776F">
      <w:pPr>
        <w:pStyle w:val="ConsPlusNormal1"/>
        <w:jc w:val="right"/>
      </w:pPr>
      <w:r>
        <w:t>общеобразовательных организациях</w:t>
      </w:r>
    </w:p>
    <w:p w:rsidR="002E776F" w:rsidRDefault="002E776F">
      <w:pPr>
        <w:pStyle w:val="ConsPlusNormal1"/>
        <w:jc w:val="right"/>
      </w:pPr>
      <w:r>
        <w:t>Волгоградской области бесплатного</w:t>
      </w:r>
    </w:p>
    <w:p w:rsidR="002E776F" w:rsidRDefault="002E776F">
      <w:pPr>
        <w:pStyle w:val="ConsPlusNormal1"/>
        <w:jc w:val="right"/>
      </w:pPr>
      <w:r>
        <w:t>горячего питания, предусматривающего</w:t>
      </w:r>
    </w:p>
    <w:p w:rsidR="002E776F" w:rsidRDefault="002E776F">
      <w:pPr>
        <w:pStyle w:val="ConsPlusNormal1"/>
        <w:jc w:val="right"/>
      </w:pPr>
      <w:r>
        <w:t>наличие горячего блюда,</w:t>
      </w:r>
    </w:p>
    <w:p w:rsidR="002E776F" w:rsidRDefault="002E776F">
      <w:pPr>
        <w:pStyle w:val="ConsPlusNormal1"/>
        <w:jc w:val="right"/>
      </w:pPr>
      <w:r>
        <w:t>не считая горячего напитка,</w:t>
      </w:r>
    </w:p>
    <w:p w:rsidR="002E776F" w:rsidRDefault="002E776F">
      <w:pPr>
        <w:pStyle w:val="ConsPlusNormal1"/>
        <w:jc w:val="right"/>
      </w:pPr>
      <w:r>
        <w:t>не менее одного раза в день</w:t>
      </w:r>
    </w:p>
    <w:p w:rsidR="002E776F" w:rsidRDefault="002E776F">
      <w:pPr>
        <w:pStyle w:val="ConsPlusNormal1"/>
        <w:spacing w:after="1"/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2E77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(введено приказом комитета образования и науки Волгоградской обл.</w:t>
            </w:r>
          </w:p>
          <w:p w:rsidR="002E776F" w:rsidRDefault="002E776F">
            <w:pPr>
              <w:pStyle w:val="ConsPlusNormal1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776F" w:rsidRDefault="002E776F">
            <w:pPr>
              <w:pStyle w:val="ConsPlusNormal1"/>
            </w:pPr>
          </w:p>
        </w:tc>
      </w:tr>
    </w:tbl>
    <w:p w:rsidR="002E776F" w:rsidRDefault="002E776F">
      <w:pPr>
        <w:pStyle w:val="ConsPlusNormal1"/>
        <w:jc w:val="both"/>
      </w:pPr>
    </w:p>
    <w:p w:rsidR="002E776F" w:rsidRDefault="002E776F">
      <w:pPr>
        <w:pStyle w:val="ConsPlusNonformat1"/>
        <w:jc w:val="both"/>
      </w:pPr>
      <w:r>
        <w:t>примерная форма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bookmarkStart w:id="9" w:name="P257"/>
      <w:bookmarkEnd w:id="9"/>
      <w:r>
        <w:t xml:space="preserve">                                 СОГЛАСИЕ</w:t>
      </w:r>
    </w:p>
    <w:p w:rsidR="002E776F" w:rsidRDefault="002E776F">
      <w:pPr>
        <w:pStyle w:val="ConsPlusNonformat1"/>
        <w:jc w:val="both"/>
      </w:pPr>
      <w:r>
        <w:t xml:space="preserve">                     на обработку персональных данных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>Я, _______________________________________________________________________,</w:t>
      </w:r>
    </w:p>
    <w:p w:rsidR="002E776F" w:rsidRDefault="002E776F">
      <w:pPr>
        <w:pStyle w:val="ConsPlusNonformat1"/>
        <w:jc w:val="both"/>
      </w:pPr>
      <w:r>
        <w:t xml:space="preserve">   (ФИО родителя/законного представителя несовершеннолетнего члена семьи,</w:t>
      </w:r>
    </w:p>
    <w:p w:rsidR="002E776F" w:rsidRDefault="002E776F">
      <w:pPr>
        <w:pStyle w:val="ConsPlusNonformat1"/>
        <w:jc w:val="both"/>
      </w:pPr>
      <w:r>
        <w:t xml:space="preserve">                         не являющегося заявителем)</w:t>
      </w:r>
    </w:p>
    <w:p w:rsidR="002E776F" w:rsidRDefault="002E776F">
      <w:pPr>
        <w:pStyle w:val="ConsPlusNonformat1"/>
        <w:jc w:val="both"/>
      </w:pPr>
      <w:r>
        <w:t>Зарегистрированный(ая) по адресу: _________________________________________</w:t>
      </w:r>
    </w:p>
    <w:p w:rsidR="002E776F" w:rsidRDefault="002E776F">
      <w:pPr>
        <w:pStyle w:val="ConsPlusNonformat1"/>
        <w:jc w:val="both"/>
      </w:pPr>
      <w:r>
        <w:t>___________________________________________________________________________</w:t>
      </w:r>
    </w:p>
    <w:p w:rsidR="002E776F" w:rsidRDefault="002E776F">
      <w:pPr>
        <w:pStyle w:val="ConsPlusNonformat1"/>
        <w:jc w:val="both"/>
      </w:pPr>
      <w:r>
        <w:t>Документ, удостоверяющий личность</w:t>
      </w:r>
    </w:p>
    <w:p w:rsidR="002E776F" w:rsidRDefault="002E776F">
      <w:pPr>
        <w:pStyle w:val="ConsPlusNonformat1"/>
        <w:jc w:val="both"/>
      </w:pPr>
      <w:r>
        <w:t>__________________________________________________________________________,</w:t>
      </w:r>
    </w:p>
    <w:p w:rsidR="002E776F" w:rsidRDefault="002E776F">
      <w:pPr>
        <w:pStyle w:val="ConsPlusNonformat1"/>
        <w:jc w:val="both"/>
      </w:pPr>
      <w:r>
        <w:t xml:space="preserve">            (вид документа, серия и номер, кем и когда выдан)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>даю  согласие  в  соответствии  с  Федеральным  законом  от 27 июля 2006 г.</w:t>
      </w:r>
    </w:p>
    <w:p w:rsidR="002E776F" w:rsidRDefault="002E776F">
      <w:pPr>
        <w:pStyle w:val="ConsPlusNonformat1"/>
        <w:jc w:val="both"/>
      </w:pPr>
      <w:r>
        <w:t>N   152-ФЗ   "О   персональных  данных",  муниципальной общеобразовательной</w:t>
      </w:r>
    </w:p>
    <w:p w:rsidR="002E776F" w:rsidRDefault="002E776F">
      <w:pPr>
        <w:pStyle w:val="ConsPlusNonformat1"/>
        <w:jc w:val="both"/>
      </w:pPr>
      <w:r>
        <w:t>организации _______________________________________________________________</w:t>
      </w:r>
    </w:p>
    <w:p w:rsidR="002E776F" w:rsidRDefault="002E776F">
      <w:pPr>
        <w:pStyle w:val="ConsPlusNonformat1"/>
        <w:jc w:val="both"/>
      </w:pPr>
      <w:r>
        <w:t>___________________________________________________________________________</w:t>
      </w:r>
    </w:p>
    <w:p w:rsidR="002E776F" w:rsidRDefault="002E776F">
      <w:pPr>
        <w:pStyle w:val="ConsPlusNonformat1"/>
        <w:jc w:val="both"/>
      </w:pPr>
      <w:r>
        <w:t>на   обработку   моих  персональных  данных  в  целях  предоставления  меры</w:t>
      </w:r>
    </w:p>
    <w:p w:rsidR="002E776F" w:rsidRDefault="002E776F">
      <w:pPr>
        <w:pStyle w:val="ConsPlusNonformat1"/>
        <w:jc w:val="both"/>
      </w:pPr>
      <w:r>
        <w:t>социальной поддержки в виде бесплатного горячего питания, предусматривающее</w:t>
      </w:r>
    </w:p>
    <w:p w:rsidR="002E776F" w:rsidRDefault="002E776F">
      <w:pPr>
        <w:pStyle w:val="ConsPlusNonformat1"/>
        <w:jc w:val="both"/>
      </w:pPr>
      <w:r>
        <w:t>наличие  горячего блюда, не считая горячего напитка, не менее одного раза в</w:t>
      </w:r>
    </w:p>
    <w:p w:rsidR="002E776F" w:rsidRDefault="002E776F">
      <w:pPr>
        <w:pStyle w:val="ConsPlusNonformat1"/>
        <w:jc w:val="both"/>
      </w:pPr>
      <w:r>
        <w:t>день, моему сыну (моей дочери)</w:t>
      </w:r>
    </w:p>
    <w:p w:rsidR="002E776F" w:rsidRDefault="002E776F">
      <w:pPr>
        <w:pStyle w:val="ConsPlusNonformat1"/>
        <w:jc w:val="both"/>
      </w:pPr>
      <w:r>
        <w:t>___________________________________________________________________________</w:t>
      </w:r>
    </w:p>
    <w:p w:rsidR="002E776F" w:rsidRDefault="002E776F">
      <w:pPr>
        <w:pStyle w:val="ConsPlusNonformat1"/>
        <w:jc w:val="both"/>
      </w:pPr>
      <w:r>
        <w:t xml:space="preserve">            фамилия, имя, отчество (при наличии), дата рождения</w:t>
      </w:r>
    </w:p>
    <w:p w:rsidR="002E776F" w:rsidRDefault="002E776F">
      <w:pPr>
        <w:pStyle w:val="ConsPlusNonformat1"/>
        <w:jc w:val="both"/>
      </w:pPr>
      <w:r>
        <w:t>обучающемуся ______ класса.</w:t>
      </w:r>
    </w:p>
    <w:p w:rsidR="002E776F" w:rsidRDefault="002E776F">
      <w:pPr>
        <w:pStyle w:val="ConsPlusNonformat1"/>
        <w:jc w:val="both"/>
      </w:pPr>
      <w:r>
        <w:t xml:space="preserve">    Согласие  дается  на  обработку следующих персональных данных: фамилия,</w:t>
      </w:r>
    </w:p>
    <w:p w:rsidR="002E776F" w:rsidRDefault="002E776F">
      <w:pPr>
        <w:pStyle w:val="ConsPlusNonformat1"/>
        <w:jc w:val="both"/>
      </w:pPr>
      <w:r>
        <w:t>имя,  отчество,  дата  рождения,  место  рождения,  адрес проживания, адрес</w:t>
      </w:r>
    </w:p>
    <w:p w:rsidR="002E776F" w:rsidRDefault="002E776F">
      <w:pPr>
        <w:pStyle w:val="ConsPlusNonformat1"/>
        <w:jc w:val="both"/>
      </w:pPr>
      <w:r>
        <w:t>постоянной  регистрации, серия и номер документа, удостоверяющего личность,</w:t>
      </w:r>
    </w:p>
    <w:p w:rsidR="002E776F" w:rsidRDefault="002E776F">
      <w:pPr>
        <w:pStyle w:val="ConsPlusNonformat1"/>
        <w:jc w:val="both"/>
      </w:pPr>
      <w:r>
        <w:t>кем и когда он выдан, номер телефона.</w:t>
      </w:r>
    </w:p>
    <w:p w:rsidR="002E776F" w:rsidRDefault="002E776F">
      <w:pPr>
        <w:pStyle w:val="ConsPlusNonformat1"/>
        <w:jc w:val="both"/>
      </w:pPr>
      <w:r>
        <w:t xml:space="preserve">    Настоящее  согласие  предоставляется  на осуществление любых действий в</w:t>
      </w:r>
    </w:p>
    <w:p w:rsidR="002E776F" w:rsidRDefault="002E776F">
      <w:pPr>
        <w:pStyle w:val="ConsPlusNonformat1"/>
        <w:jc w:val="both"/>
      </w:pPr>
      <w:r>
        <w:t>отношении  персональных  данных, которые необходимы для предоставления выше</w:t>
      </w:r>
    </w:p>
    <w:p w:rsidR="002E776F" w:rsidRDefault="002E776F">
      <w:pPr>
        <w:pStyle w:val="ConsPlusNonformat1"/>
        <w:jc w:val="both"/>
      </w:pPr>
      <w:r>
        <w:t>указанной  меры  социальной  поддержки, включая автоматизированную, а также</w:t>
      </w:r>
    </w:p>
    <w:p w:rsidR="002E776F" w:rsidRDefault="002E776F">
      <w:pPr>
        <w:pStyle w:val="ConsPlusNonformat1"/>
        <w:jc w:val="both"/>
      </w:pPr>
      <w:r>
        <w:t>осуществляемую  без использования автоматизации обработку моих персональных</w:t>
      </w:r>
    </w:p>
    <w:p w:rsidR="002E776F" w:rsidRDefault="002E776F">
      <w:pPr>
        <w:pStyle w:val="ConsPlusNonformat1"/>
        <w:jc w:val="both"/>
      </w:pPr>
      <w:r>
        <w:t>данных,  а  именно:  сбор,  запись,  систематизацию,  хранение, накопление,</w:t>
      </w:r>
    </w:p>
    <w:p w:rsidR="002E776F" w:rsidRDefault="002E776F">
      <w:pPr>
        <w:pStyle w:val="ConsPlusNonformat1"/>
        <w:jc w:val="both"/>
      </w:pPr>
      <w:r>
        <w:t>хранение,     уточнение,    извлечение,    использование,    обезличивание,</w:t>
      </w:r>
    </w:p>
    <w:p w:rsidR="002E776F" w:rsidRDefault="002E776F">
      <w:pPr>
        <w:pStyle w:val="ConsPlusNonformat1"/>
        <w:jc w:val="both"/>
      </w:pPr>
      <w:r>
        <w:t>блокирование, удаление, уничтожение.</w:t>
      </w:r>
    </w:p>
    <w:p w:rsidR="002E776F" w:rsidRDefault="002E776F">
      <w:pPr>
        <w:pStyle w:val="ConsPlusNonformat1"/>
        <w:jc w:val="both"/>
      </w:pPr>
      <w:r>
        <w:t xml:space="preserve">    Настоящим  признаю  и подтверждаю,  что,  в  случае если для достижения</w:t>
      </w:r>
    </w:p>
    <w:p w:rsidR="002E776F" w:rsidRDefault="002E776F">
      <w:pPr>
        <w:pStyle w:val="ConsPlusNonformat1"/>
        <w:jc w:val="both"/>
      </w:pPr>
      <w:r>
        <w:t>указанной  выше цели необходимо передать персональные данные третьему лицу,</w:t>
      </w:r>
    </w:p>
    <w:p w:rsidR="002E776F" w:rsidRDefault="002E776F">
      <w:pPr>
        <w:pStyle w:val="ConsPlusNonformat1"/>
        <w:jc w:val="both"/>
      </w:pPr>
      <w:r>
        <w:t>муниципальная  общеобразовательная  организация вправе в необходимом объеме</w:t>
      </w:r>
    </w:p>
    <w:p w:rsidR="002E776F" w:rsidRDefault="002E776F">
      <w:pPr>
        <w:pStyle w:val="ConsPlusNonformat1"/>
        <w:jc w:val="both"/>
      </w:pPr>
      <w:r>
        <w:t>частично либо полностью передавать персональные данные таким третьим лицам.</w:t>
      </w:r>
    </w:p>
    <w:p w:rsidR="002E776F" w:rsidRDefault="002E776F">
      <w:pPr>
        <w:pStyle w:val="ConsPlusNonformat1"/>
        <w:jc w:val="both"/>
      </w:pPr>
      <w:r>
        <w:t xml:space="preserve">    Настоящее  согласие дается до истечения сроков хранения соответствующей</w:t>
      </w:r>
    </w:p>
    <w:p w:rsidR="002E776F" w:rsidRDefault="002E776F">
      <w:pPr>
        <w:pStyle w:val="ConsPlusNonformat1"/>
        <w:jc w:val="both"/>
      </w:pPr>
      <w:r>
        <w:t>информации    или    документов,   содержащих   вышеуказанную   информацию,</w:t>
      </w:r>
    </w:p>
    <w:p w:rsidR="002E776F" w:rsidRDefault="002E776F">
      <w:pPr>
        <w:pStyle w:val="ConsPlusNonformat1"/>
        <w:jc w:val="both"/>
      </w:pPr>
      <w:r>
        <w:t>определяемых в соответствии с законодательством Российской Федерации.</w:t>
      </w:r>
    </w:p>
    <w:p w:rsidR="002E776F" w:rsidRDefault="002E776F">
      <w:pPr>
        <w:pStyle w:val="ConsPlusNonformat1"/>
        <w:jc w:val="both"/>
      </w:pPr>
      <w:r>
        <w:t xml:space="preserve">    Я   оставляю   за   собой  право  отозвать  свое  согласие  посредством</w:t>
      </w:r>
    </w:p>
    <w:p w:rsidR="002E776F" w:rsidRDefault="002E776F">
      <w:pPr>
        <w:pStyle w:val="ConsPlusNonformat1"/>
        <w:jc w:val="both"/>
      </w:pPr>
      <w:r>
        <w:t>составления   соответствующего   письменного  документа  с  указанием  даты</w:t>
      </w:r>
    </w:p>
    <w:p w:rsidR="002E776F" w:rsidRDefault="002E776F">
      <w:pPr>
        <w:pStyle w:val="ConsPlusNonformat1"/>
        <w:jc w:val="both"/>
      </w:pPr>
      <w:r>
        <w:t>прекращения   действия,   который   может   быть  направлен  мной  в  адрес</w:t>
      </w:r>
    </w:p>
    <w:p w:rsidR="002E776F" w:rsidRDefault="002E776F">
      <w:pPr>
        <w:pStyle w:val="ConsPlusNonformat1"/>
        <w:jc w:val="both"/>
      </w:pPr>
      <w:r>
        <w:t>муниципальной  общеобразовательной  организации  по почте либо вручен лично</w:t>
      </w:r>
    </w:p>
    <w:p w:rsidR="002E776F" w:rsidRDefault="002E776F">
      <w:pPr>
        <w:pStyle w:val="ConsPlusNonformat1"/>
        <w:jc w:val="both"/>
      </w:pPr>
      <w:r>
        <w:t>под расписку представителю муниципальной общеобразовательной организации.</w:t>
      </w:r>
    </w:p>
    <w:p w:rsidR="002E776F" w:rsidRDefault="002E776F">
      <w:pPr>
        <w:pStyle w:val="ConsPlusNonformat1"/>
        <w:jc w:val="both"/>
      </w:pPr>
    </w:p>
    <w:p w:rsidR="002E776F" w:rsidRDefault="002E776F">
      <w:pPr>
        <w:pStyle w:val="ConsPlusNonformat1"/>
        <w:jc w:val="both"/>
      </w:pPr>
      <w:r>
        <w:t>"__" ____________ 20__ г. ___________________/____________________________/</w:t>
      </w:r>
    </w:p>
    <w:p w:rsidR="002E776F" w:rsidRDefault="002E776F">
      <w:pPr>
        <w:pStyle w:val="ConsPlusNonformat1"/>
        <w:jc w:val="both"/>
      </w:pPr>
      <w:r>
        <w:t xml:space="preserve">                          (подпись заявителя)    (расшифровка подписи)</w:t>
      </w: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jc w:val="both"/>
      </w:pPr>
    </w:p>
    <w:p w:rsidR="002E776F" w:rsidRDefault="002E776F">
      <w:pPr>
        <w:pStyle w:val="ConsPlusNormal1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E776F" w:rsidSect="00A16D2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76F" w:rsidRDefault="002E776F" w:rsidP="00A16D2A">
      <w:r>
        <w:separator/>
      </w:r>
    </w:p>
  </w:endnote>
  <w:endnote w:type="continuationSeparator" w:id="0">
    <w:p w:rsidR="002E776F" w:rsidRDefault="002E776F" w:rsidP="00A16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6F" w:rsidRDefault="002E776F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A0"/>
    </w:tblPr>
    <w:tblGrid>
      <w:gridCol w:w="3354"/>
      <w:gridCol w:w="3498"/>
      <w:gridCol w:w="3395"/>
    </w:tblGrid>
    <w:tr w:rsidR="002E776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E776F" w:rsidRDefault="002E776F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E776F" w:rsidRDefault="002E776F">
          <w:pPr>
            <w:pStyle w:val="ConsPlusNormal1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E776F" w:rsidRDefault="002E776F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12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2E776F" w:rsidRDefault="002E776F">
    <w:pPr>
      <w:pStyle w:val="ConsPlusNormal1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76F" w:rsidRDefault="002E776F">
    <w:pPr>
      <w:pStyle w:val="ConsPlusNormal1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A0"/>
    </w:tblPr>
    <w:tblGrid>
      <w:gridCol w:w="3394"/>
      <w:gridCol w:w="3498"/>
      <w:gridCol w:w="3395"/>
    </w:tblGrid>
    <w:tr w:rsidR="002E776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E776F" w:rsidRDefault="002E776F">
          <w:pPr>
            <w:pStyle w:val="ConsPlusNormal1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E776F" w:rsidRDefault="002E776F">
          <w:pPr>
            <w:pStyle w:val="ConsPlusNormal1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E776F" w:rsidRDefault="002E776F">
          <w:pPr>
            <w:pStyle w:val="ConsPlusNormal1"/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rPr>
              <w:rFonts w:ascii="Tahoma" w:hAnsi="Tahoma" w:cs="Tahoma"/>
            </w:rP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2E776F" w:rsidRDefault="002E776F">
    <w:pPr>
      <w:pStyle w:val="ConsPlusNormal1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76F" w:rsidRDefault="002E776F" w:rsidP="00A16D2A">
      <w:r>
        <w:separator/>
      </w:r>
    </w:p>
  </w:footnote>
  <w:footnote w:type="continuationSeparator" w:id="0">
    <w:p w:rsidR="002E776F" w:rsidRDefault="002E776F" w:rsidP="00A16D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2E776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E776F" w:rsidRDefault="002E776F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образования и науки Волгоградской обл. от 01.09.2016 N 93</w:t>
          </w:r>
          <w:r>
            <w:rPr>
              <w:rFonts w:ascii="Tahoma" w:hAnsi="Tahoma" w:cs="Tahoma"/>
              <w:sz w:val="16"/>
              <w:szCs w:val="16"/>
            </w:rPr>
            <w:br/>
            <w:t>(ред. от 31.08.2026)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п...</w:t>
          </w:r>
        </w:p>
      </w:tc>
      <w:tc>
        <w:tcPr>
          <w:tcW w:w="2300" w:type="pct"/>
          <w:vAlign w:val="center"/>
        </w:tcPr>
        <w:p w:rsidR="002E776F" w:rsidRDefault="002E776F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 w:rsidR="002E776F" w:rsidRDefault="002E776F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E776F" w:rsidRDefault="002E776F">
    <w:pPr>
      <w:pStyle w:val="ConsPlusNormal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2E776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E776F" w:rsidRDefault="002E776F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образования и науки Волгоградской обл. от 01.09.2016 N 93</w:t>
          </w:r>
          <w:r>
            <w:rPr>
              <w:rFonts w:ascii="Tahoma" w:hAnsi="Tahoma" w:cs="Tahoma"/>
              <w:sz w:val="16"/>
              <w:szCs w:val="16"/>
            </w:rPr>
            <w:br/>
            <w:t>(ред. от 31.08.2026)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п...</w:t>
          </w:r>
        </w:p>
      </w:tc>
      <w:tc>
        <w:tcPr>
          <w:tcW w:w="2300" w:type="pct"/>
          <w:vAlign w:val="center"/>
        </w:tcPr>
        <w:p w:rsidR="002E776F" w:rsidRDefault="002E776F">
          <w:pPr>
            <w:pStyle w:val="ConsPlusNormal1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 w:rsidR="002E776F" w:rsidRDefault="002E776F">
    <w:pPr>
      <w:pStyle w:val="ConsPlusNormal1"/>
      <w:pBdr>
        <w:bottom w:val="single" w:sz="12" w:space="0" w:color="auto"/>
      </w:pBdr>
      <w:rPr>
        <w:sz w:val="2"/>
        <w:szCs w:val="2"/>
      </w:rPr>
    </w:pPr>
  </w:p>
  <w:p w:rsidR="002E776F" w:rsidRDefault="002E776F">
    <w:pPr>
      <w:pStyle w:val="ConsPlusNormal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6D2A"/>
    <w:rsid w:val="002E776F"/>
    <w:rsid w:val="00385E19"/>
    <w:rsid w:val="00505B7A"/>
    <w:rsid w:val="007622AD"/>
    <w:rsid w:val="00771583"/>
    <w:rsid w:val="00A16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16D2A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Nonformat">
    <w:name w:val="ConsPlusNonformat"/>
    <w:uiPriority w:val="99"/>
    <w:rsid w:val="00A16D2A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16D2A"/>
    <w:pPr>
      <w:widowControl w:val="0"/>
      <w:autoSpaceDE w:val="0"/>
      <w:autoSpaceDN w:val="0"/>
    </w:pPr>
    <w:rPr>
      <w:rFonts w:ascii="Arial" w:hAnsi="Arial" w:cs="Arial"/>
      <w:b/>
      <w:sz w:val="24"/>
      <w:szCs w:val="20"/>
    </w:rPr>
  </w:style>
  <w:style w:type="paragraph" w:customStyle="1" w:styleId="ConsPlusCell">
    <w:name w:val="ConsPlusCell"/>
    <w:uiPriority w:val="99"/>
    <w:rsid w:val="00A16D2A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18"/>
      <w:szCs w:val="20"/>
    </w:rPr>
  </w:style>
  <w:style w:type="paragraph" w:customStyle="1" w:styleId="ConsPlusTitlePage">
    <w:name w:val="ConsPlusTitlePage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JurTerm3">
    <w:name w:val="ConsPlusJurTerm3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A16D2A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TextList3">
    <w:name w:val="ConsPlusTextList3"/>
    <w:uiPriority w:val="99"/>
    <w:rsid w:val="00A16D2A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Normal1">
    <w:name w:val="ConsPlusNormal1"/>
    <w:uiPriority w:val="99"/>
    <w:rsid w:val="00A16D2A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Nonformat1">
    <w:name w:val="ConsPlusNonformat1"/>
    <w:uiPriority w:val="99"/>
    <w:rsid w:val="00A16D2A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1">
    <w:name w:val="ConsPlusTitle1"/>
    <w:uiPriority w:val="99"/>
    <w:rsid w:val="00A16D2A"/>
    <w:pPr>
      <w:widowControl w:val="0"/>
      <w:autoSpaceDE w:val="0"/>
      <w:autoSpaceDN w:val="0"/>
    </w:pPr>
    <w:rPr>
      <w:rFonts w:ascii="Arial" w:hAnsi="Arial" w:cs="Arial"/>
      <w:b/>
      <w:sz w:val="24"/>
      <w:szCs w:val="20"/>
    </w:rPr>
  </w:style>
  <w:style w:type="paragraph" w:customStyle="1" w:styleId="ConsPlusCell1">
    <w:name w:val="ConsPlusCell1"/>
    <w:uiPriority w:val="99"/>
    <w:rsid w:val="00A16D2A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1">
    <w:name w:val="ConsPlusDocList1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18"/>
      <w:szCs w:val="20"/>
    </w:rPr>
  </w:style>
  <w:style w:type="paragraph" w:customStyle="1" w:styleId="ConsPlusTitlePage1">
    <w:name w:val="ConsPlusTitlePage1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2">
    <w:name w:val="ConsPlusJurTerm2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JurTerm1">
    <w:name w:val="ConsPlusJurTerm1"/>
    <w:uiPriority w:val="99"/>
    <w:rsid w:val="00A16D2A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2">
    <w:name w:val="ConsPlusTextList2"/>
    <w:uiPriority w:val="99"/>
    <w:rsid w:val="00A16D2A"/>
    <w:pPr>
      <w:widowControl w:val="0"/>
      <w:autoSpaceDE w:val="0"/>
      <w:autoSpaceDN w:val="0"/>
    </w:pPr>
    <w:rPr>
      <w:sz w:val="24"/>
      <w:szCs w:val="20"/>
    </w:rPr>
  </w:style>
  <w:style w:type="paragraph" w:customStyle="1" w:styleId="ConsPlusTextList1">
    <w:name w:val="ConsPlusTextList1"/>
    <w:uiPriority w:val="99"/>
    <w:rsid w:val="00A16D2A"/>
    <w:pPr>
      <w:widowControl w:val="0"/>
      <w:autoSpaceDE w:val="0"/>
      <w:autoSpaceDN w:val="0"/>
    </w:pPr>
    <w:rPr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4661</Words>
  <Characters>26573</Characters>
  <Application>Microsoft Office Outlook</Application>
  <DocSecurity>0</DocSecurity>
  <Lines>0</Lines>
  <Paragraphs>0</Paragraphs>
  <ScaleCrop>false</ScaleCrop>
  <Company>КонсультантПлюс Версия 4025.00.50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обл. от 01.09.2016 N 93(ред. от 31.08.2026)"Об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</dc:title>
  <dc:subject/>
  <dc:creator/>
  <cp:keywords/>
  <dc:description/>
  <cp:lastModifiedBy/>
  <cp:revision>1</cp:revision>
  <dcterms:created xsi:type="dcterms:W3CDTF">2026-09-08T08:00:00Z</dcterms:created>
</cp:coreProperties>
</file>